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4F9" w:rsidRPr="00EF1C39" w:rsidRDefault="005D14F9">
      <w:pPr>
        <w:rPr>
          <w:b/>
        </w:rPr>
      </w:pPr>
      <w:r w:rsidRPr="00EF1C39">
        <w:rPr>
          <w:b/>
        </w:rPr>
        <w:t>ИП Иванов Алексей Вячеславович</w:t>
      </w:r>
    </w:p>
    <w:p w:rsidR="005D14F9" w:rsidRDefault="005D14F9">
      <w:r>
        <w:t xml:space="preserve">ИНН </w:t>
      </w:r>
      <w:r>
        <w:tab/>
      </w:r>
      <w:r>
        <w:tab/>
        <w:t>262 901 931 080</w:t>
      </w:r>
    </w:p>
    <w:p w:rsidR="005D14F9" w:rsidRDefault="005D14F9">
      <w:r>
        <w:t xml:space="preserve">ОГРНИП </w:t>
      </w:r>
      <w:r>
        <w:tab/>
        <w:t>315 265 100 059 122</w:t>
      </w:r>
    </w:p>
    <w:p w:rsidR="005D14F9" w:rsidRDefault="005D14F9" w:rsidP="00EF1C39">
      <w:pPr>
        <w:spacing w:after="0" w:line="240" w:lineRule="auto"/>
      </w:pPr>
      <w:r>
        <w:t>Юридический адрес:</w:t>
      </w:r>
    </w:p>
    <w:p w:rsidR="005D14F9" w:rsidRDefault="005D14F9" w:rsidP="00EF1C39">
      <w:pPr>
        <w:spacing w:after="0" w:line="240" w:lineRule="auto"/>
      </w:pPr>
      <w:r>
        <w:t>357341, Ставропольский край, г. Лермонтов, ул. Патриса-Лумумбы, д. 35А, кв.10</w:t>
      </w:r>
    </w:p>
    <w:p w:rsidR="005D14F9" w:rsidRDefault="005D14F9" w:rsidP="00EF1C39">
      <w:pPr>
        <w:spacing w:after="0" w:line="240" w:lineRule="auto"/>
      </w:pPr>
    </w:p>
    <w:p w:rsidR="005D14F9" w:rsidRDefault="005D14F9" w:rsidP="00EF1C39">
      <w:pPr>
        <w:spacing w:after="0"/>
      </w:pPr>
      <w:r>
        <w:t>Фактический адрес:</w:t>
      </w:r>
    </w:p>
    <w:p w:rsidR="005D14F9" w:rsidRDefault="005D14F9" w:rsidP="002A5ECD">
      <w:pPr>
        <w:spacing w:after="0" w:line="240" w:lineRule="auto"/>
      </w:pPr>
      <w:r>
        <w:t>357341, Ставропольский край, г. Лермонтов, ул. Патриса-Лумумбы, д. 35А, кв.10</w:t>
      </w:r>
    </w:p>
    <w:p w:rsidR="005D14F9" w:rsidRPr="002A5ECD" w:rsidRDefault="005D14F9" w:rsidP="00EF1C39">
      <w:pPr>
        <w:spacing w:after="0"/>
      </w:pPr>
    </w:p>
    <w:p w:rsidR="005D14F9" w:rsidRPr="00FF1BCD" w:rsidRDefault="005D14F9" w:rsidP="00FF1BCD">
      <w:pPr>
        <w:spacing w:after="0"/>
      </w:pPr>
      <w:r w:rsidRPr="00FF1BCD">
        <w:t>Р/сч 40802810508000003363</w:t>
      </w:r>
    </w:p>
    <w:p w:rsidR="005D14F9" w:rsidRPr="00FF1BCD" w:rsidRDefault="005D14F9" w:rsidP="00FF1BCD">
      <w:pPr>
        <w:spacing w:after="0"/>
      </w:pPr>
      <w:r w:rsidRPr="00FF1BCD">
        <w:t>БИК 040702773</w:t>
      </w:r>
    </w:p>
    <w:p w:rsidR="005D14F9" w:rsidRPr="00FF1BCD" w:rsidRDefault="005D14F9" w:rsidP="00FF1BCD">
      <w:pPr>
        <w:spacing w:after="0"/>
      </w:pPr>
      <w:r w:rsidRPr="00FF1BCD">
        <w:t>Корр/сч 30101810500000000773</w:t>
      </w:r>
    </w:p>
    <w:p w:rsidR="005D14F9" w:rsidRPr="00FF1BCD" w:rsidRDefault="005D14F9" w:rsidP="00FF1BCD">
      <w:pPr>
        <w:spacing w:after="0"/>
      </w:pPr>
      <w:r w:rsidRPr="00FF1BCD">
        <w:t>СТАВРОПОЛЬСКИЙ Ф-Л ПАО</w:t>
      </w:r>
    </w:p>
    <w:p w:rsidR="005D14F9" w:rsidRPr="00FF1BCD" w:rsidRDefault="005D14F9" w:rsidP="00FF1BCD">
      <w:pPr>
        <w:spacing w:after="0"/>
      </w:pPr>
      <w:r w:rsidRPr="00FF1BCD">
        <w:t>"ПРОМСВЯЗЬБАНК" Г. СТАВРОПОЛЬ</w:t>
      </w:r>
    </w:p>
    <w:p w:rsidR="005D14F9" w:rsidRPr="00FF1BCD" w:rsidRDefault="005D14F9" w:rsidP="00FF1BCD">
      <w:pPr>
        <w:spacing w:after="0"/>
      </w:pPr>
    </w:p>
    <w:p w:rsidR="005D14F9" w:rsidRPr="00FF1BCD" w:rsidRDefault="005D14F9" w:rsidP="00FF1BCD">
      <w:pPr>
        <w:spacing w:after="0"/>
      </w:pPr>
      <w:r w:rsidRPr="00FF1BCD">
        <w:t>Тел.: 8 (905) 410-43-35</w:t>
      </w:r>
    </w:p>
    <w:p w:rsidR="005D14F9" w:rsidRDefault="005D14F9" w:rsidP="00D10F1F">
      <w:pPr>
        <w:spacing w:after="0"/>
        <w:rPr>
          <w:lang w:val="en-US"/>
        </w:rPr>
      </w:pPr>
      <w:r w:rsidRPr="00FF1BCD">
        <w:rPr>
          <w:lang w:val="en-US"/>
        </w:rPr>
        <w:t>e</w:t>
      </w:r>
      <w:r w:rsidRPr="00FF1BCD">
        <w:t>-</w:t>
      </w:r>
      <w:r w:rsidRPr="00FF1BCD">
        <w:rPr>
          <w:lang w:val="en-US"/>
        </w:rPr>
        <w:t>mail</w:t>
      </w:r>
      <w:r w:rsidRPr="00FF1BCD">
        <w:t xml:space="preserve">: </w:t>
      </w:r>
      <w:hyperlink r:id="rId4" w:history="1">
        <w:r w:rsidRPr="009A6117">
          <w:rPr>
            <w:rStyle w:val="Hyperlink"/>
            <w:lang w:val="en-US"/>
          </w:rPr>
          <w:t>w421106@yandex.ru</w:t>
        </w:r>
      </w:hyperlink>
    </w:p>
    <w:p w:rsidR="005D14F9" w:rsidRDefault="005D14F9" w:rsidP="00FF1BCD">
      <w:pPr>
        <w:spacing w:after="0"/>
        <w:rPr>
          <w:lang w:val="en-US"/>
        </w:rPr>
      </w:pPr>
    </w:p>
    <w:p w:rsidR="005D14F9" w:rsidRPr="00D35062" w:rsidRDefault="005D14F9" w:rsidP="00FF1BCD">
      <w:pPr>
        <w:spacing w:after="0"/>
      </w:pPr>
      <w:r w:rsidRPr="00D35062">
        <w:t xml:space="preserve">Код по ОКПО: </w:t>
      </w:r>
      <w:r w:rsidRPr="00DD1CAC">
        <w:t>199927537</w:t>
      </w:r>
      <w:bookmarkStart w:id="0" w:name="_GoBack"/>
      <w:bookmarkEnd w:id="0"/>
    </w:p>
    <w:p w:rsidR="005D14F9" w:rsidRPr="005F4E8D" w:rsidRDefault="005D14F9" w:rsidP="00EF1C39">
      <w:pPr>
        <w:spacing w:after="0"/>
      </w:pPr>
    </w:p>
    <w:p w:rsidR="005D14F9" w:rsidRPr="00EF1C39" w:rsidRDefault="005D14F9"/>
    <w:sectPr w:rsidR="005D14F9" w:rsidRPr="00EF1C39" w:rsidSect="00190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1C39"/>
    <w:rsid w:val="000F48A6"/>
    <w:rsid w:val="00190EF7"/>
    <w:rsid w:val="001C7290"/>
    <w:rsid w:val="002A5ECD"/>
    <w:rsid w:val="002C235C"/>
    <w:rsid w:val="004E71EF"/>
    <w:rsid w:val="004F10F5"/>
    <w:rsid w:val="00500DA6"/>
    <w:rsid w:val="0052036D"/>
    <w:rsid w:val="00521AD6"/>
    <w:rsid w:val="005D14F9"/>
    <w:rsid w:val="005F4E8D"/>
    <w:rsid w:val="00616F2A"/>
    <w:rsid w:val="006439D6"/>
    <w:rsid w:val="006A6607"/>
    <w:rsid w:val="006D7CC1"/>
    <w:rsid w:val="0072209A"/>
    <w:rsid w:val="00905931"/>
    <w:rsid w:val="009758FB"/>
    <w:rsid w:val="009A6117"/>
    <w:rsid w:val="009F46AF"/>
    <w:rsid w:val="00A4447C"/>
    <w:rsid w:val="00AC0E4B"/>
    <w:rsid w:val="00B532A0"/>
    <w:rsid w:val="00D10F1F"/>
    <w:rsid w:val="00D35062"/>
    <w:rsid w:val="00DD1CAC"/>
    <w:rsid w:val="00EF1C39"/>
    <w:rsid w:val="00F65795"/>
    <w:rsid w:val="00F84611"/>
    <w:rsid w:val="00FF1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EF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D35062"/>
    <w:pPr>
      <w:spacing w:after="0" w:line="240" w:lineRule="auto"/>
      <w:ind w:right="176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rsid w:val="00D35062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FF1BC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12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421106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101</TotalTime>
  <Pages>1</Pages>
  <Words>77</Words>
  <Characters>439</Characters>
  <Application>Microsoft Office Outlook</Application>
  <DocSecurity>0</DocSecurity>
  <Lines>0</Lines>
  <Paragraphs>0</Paragraphs>
  <ScaleCrop>false</ScaleCrop>
  <Company> ИП Иванов Алексей Вячеславович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11</cp:revision>
  <dcterms:created xsi:type="dcterms:W3CDTF">2015-06-24T07:39:00Z</dcterms:created>
  <dcterms:modified xsi:type="dcterms:W3CDTF">2018-03-21T16:26:00Z</dcterms:modified>
</cp:coreProperties>
</file>